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687" w:rsidRDefault="009C2687" w:rsidP="009C2687">
      <w:pPr>
        <w:jc w:val="center"/>
      </w:pPr>
      <w:r w:rsidRPr="006C2F16">
        <w:rPr>
          <w:b/>
          <w:sz w:val="26"/>
          <w:szCs w:val="26"/>
        </w:rPr>
        <w:t>План мероприятий по обучению членов избирательных комиссий на территории</w:t>
      </w:r>
      <w:r w:rsidR="00925B84">
        <w:rPr>
          <w:b/>
          <w:sz w:val="26"/>
          <w:szCs w:val="26"/>
        </w:rPr>
        <w:t xml:space="preserve"> </w:t>
      </w:r>
      <w:r w:rsidR="006A5979">
        <w:rPr>
          <w:b/>
          <w:sz w:val="26"/>
          <w:szCs w:val="26"/>
        </w:rPr>
        <w:t>Очерского муниципального округа</w:t>
      </w:r>
      <w:r w:rsidRPr="006C2F16">
        <w:rPr>
          <w:b/>
          <w:sz w:val="26"/>
          <w:szCs w:val="26"/>
        </w:rPr>
        <w:t xml:space="preserve"> на 20</w:t>
      </w:r>
      <w:r w:rsidR="003C2899">
        <w:rPr>
          <w:b/>
          <w:sz w:val="26"/>
          <w:szCs w:val="26"/>
        </w:rPr>
        <w:t>26</w:t>
      </w:r>
      <w:r w:rsidRPr="006C2F16">
        <w:rPr>
          <w:b/>
          <w:sz w:val="26"/>
          <w:szCs w:val="26"/>
        </w:rPr>
        <w:t xml:space="preserve"> год</w:t>
      </w:r>
    </w:p>
    <w:p w:rsidR="009C2687" w:rsidRPr="006A5979" w:rsidRDefault="006A5979" w:rsidP="009C2687">
      <w:pPr>
        <w:jc w:val="center"/>
        <w:rPr>
          <w:u w:val="single"/>
        </w:rPr>
      </w:pPr>
      <w:r w:rsidRPr="006A5979">
        <w:rPr>
          <w:u w:val="single"/>
        </w:rPr>
        <w:t>ТИК Очерского муниципального округа</w:t>
      </w:r>
    </w:p>
    <w:p w:rsidR="009C2687" w:rsidRDefault="009C2687" w:rsidP="009C268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</w:t>
      </w:r>
      <w:r w:rsidR="00925B84">
        <w:rPr>
          <w:sz w:val="18"/>
          <w:szCs w:val="18"/>
        </w:rPr>
        <w:t>ТИК</w:t>
      </w:r>
      <w:r>
        <w:rPr>
          <w:sz w:val="18"/>
          <w:szCs w:val="18"/>
        </w:rPr>
        <w:t>)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2977"/>
        <w:gridCol w:w="2065"/>
        <w:gridCol w:w="2613"/>
        <w:gridCol w:w="2409"/>
        <w:gridCol w:w="1701"/>
        <w:gridCol w:w="1560"/>
        <w:gridCol w:w="1559"/>
      </w:tblGrid>
      <w:tr w:rsidR="009C2687" w:rsidRPr="009670DE" w:rsidTr="009C0F15">
        <w:tc>
          <w:tcPr>
            <w:tcW w:w="704" w:type="dxa"/>
            <w:vAlign w:val="center"/>
          </w:tcPr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№ п/п</w:t>
            </w:r>
          </w:p>
        </w:tc>
        <w:tc>
          <w:tcPr>
            <w:tcW w:w="2977" w:type="dxa"/>
            <w:vAlign w:val="center"/>
          </w:tcPr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2065" w:type="dxa"/>
            <w:vAlign w:val="center"/>
          </w:tcPr>
          <w:p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13" w:type="dxa"/>
            <w:vAlign w:val="center"/>
          </w:tcPr>
          <w:p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409" w:type="dxa"/>
            <w:vAlign w:val="center"/>
          </w:tcPr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701" w:type="dxa"/>
            <w:vAlign w:val="center"/>
          </w:tcPr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60" w:type="dxa"/>
            <w:vAlign w:val="center"/>
          </w:tcPr>
          <w:p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559" w:type="dxa"/>
            <w:vAlign w:val="center"/>
          </w:tcPr>
          <w:p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:rsidTr="009C0F15">
        <w:trPr>
          <w:trHeight w:val="768"/>
        </w:trPr>
        <w:tc>
          <w:tcPr>
            <w:tcW w:w="704" w:type="dxa"/>
          </w:tcPr>
          <w:p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2065" w:type="dxa"/>
            <w:vAlign w:val="center"/>
          </w:tcPr>
          <w:p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ТИК на сайте РЦОИТ</w:t>
            </w:r>
          </w:p>
          <w:p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  <w:p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:rsidR="00870228" w:rsidRPr="009670DE" w:rsidRDefault="00331FB6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870228" w:rsidRPr="009670DE" w:rsidRDefault="00331FB6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870228" w:rsidRPr="009670DE" w:rsidTr="009C0F15">
        <w:trPr>
          <w:trHeight w:val="768"/>
        </w:trPr>
        <w:tc>
          <w:tcPr>
            <w:tcW w:w="704" w:type="dxa"/>
          </w:tcPr>
          <w:p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:rsidR="00870228" w:rsidRPr="009670DE" w:rsidRDefault="00331FB6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870228" w:rsidRPr="009670DE" w:rsidRDefault="00331FB6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440B33" w:rsidRPr="009670DE" w:rsidTr="009C0F15">
        <w:trPr>
          <w:trHeight w:val="768"/>
        </w:trPr>
        <w:tc>
          <w:tcPr>
            <w:tcW w:w="704" w:type="dxa"/>
          </w:tcPr>
          <w:p w:rsidR="00440B33" w:rsidRPr="003C00A9" w:rsidRDefault="00440B33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409" w:type="dxa"/>
            <w:vAlign w:val="center"/>
          </w:tcPr>
          <w:p w:rsidR="00440B33" w:rsidRPr="009670DE" w:rsidRDefault="003C00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701" w:type="dxa"/>
            <w:vAlign w:val="center"/>
          </w:tcPr>
          <w:p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Март-апрель</w:t>
            </w:r>
          </w:p>
        </w:tc>
        <w:tc>
          <w:tcPr>
            <w:tcW w:w="1560" w:type="dxa"/>
            <w:vAlign w:val="center"/>
          </w:tcPr>
          <w:p w:rsidR="00440B33" w:rsidRPr="009670DE" w:rsidRDefault="005A6911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440B33" w:rsidRPr="009670DE" w:rsidRDefault="00331FB6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</w:tr>
      <w:tr w:rsidR="003C00A9" w:rsidRPr="009670DE" w:rsidTr="009C0F15">
        <w:trPr>
          <w:trHeight w:val="768"/>
        </w:trPr>
        <w:tc>
          <w:tcPr>
            <w:tcW w:w="704" w:type="dxa"/>
          </w:tcPr>
          <w:p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:rsidR="003C00A9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2065" w:type="dxa"/>
            <w:vAlign w:val="center"/>
          </w:tcPr>
          <w:p w:rsidR="003C00A9" w:rsidRPr="009670DE" w:rsidRDefault="003C00A9" w:rsidP="00870228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:rsidR="003C00A9" w:rsidRPr="009670DE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  <w:p w:rsidR="003C00A9" w:rsidRPr="009670DE" w:rsidRDefault="003C00A9" w:rsidP="00870228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3C00A9" w:rsidRPr="009670DE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60" w:type="dxa"/>
            <w:vAlign w:val="center"/>
          </w:tcPr>
          <w:p w:rsidR="003C00A9" w:rsidRPr="009670DE" w:rsidRDefault="00286700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3C00A9" w:rsidRPr="00286700" w:rsidRDefault="006F11EA" w:rsidP="00870228">
            <w:pPr>
              <w:jc w:val="center"/>
              <w:rPr>
                <w:sz w:val="20"/>
              </w:rPr>
            </w:pPr>
            <w:r w:rsidRPr="00286700">
              <w:rPr>
                <w:sz w:val="20"/>
              </w:rPr>
              <w:t>219</w:t>
            </w:r>
          </w:p>
        </w:tc>
      </w:tr>
      <w:tr w:rsidR="003C00A9" w:rsidRPr="009670DE" w:rsidTr="009C0F15">
        <w:trPr>
          <w:trHeight w:val="768"/>
        </w:trPr>
        <w:tc>
          <w:tcPr>
            <w:tcW w:w="704" w:type="dxa"/>
          </w:tcPr>
          <w:p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:rsidR="003C00A9" w:rsidRPr="009670DE" w:rsidRDefault="00286700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3C00A9" w:rsidRPr="00286700" w:rsidRDefault="006F11EA" w:rsidP="003C00A9">
            <w:pPr>
              <w:jc w:val="center"/>
              <w:rPr>
                <w:sz w:val="20"/>
              </w:rPr>
            </w:pPr>
            <w:r w:rsidRPr="00286700">
              <w:rPr>
                <w:sz w:val="20"/>
              </w:rPr>
              <w:t>219</w:t>
            </w:r>
          </w:p>
        </w:tc>
      </w:tr>
      <w:tr w:rsidR="003C00A9" w:rsidRPr="009670DE" w:rsidTr="009C0F15">
        <w:trPr>
          <w:trHeight w:val="768"/>
        </w:trPr>
        <w:tc>
          <w:tcPr>
            <w:tcW w:w="704" w:type="dxa"/>
          </w:tcPr>
          <w:p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2065" w:type="dxa"/>
            <w:vAlign w:val="center"/>
          </w:tcPr>
          <w:p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409" w:type="dxa"/>
            <w:vAlign w:val="center"/>
          </w:tcPr>
          <w:p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701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60" w:type="dxa"/>
            <w:vAlign w:val="center"/>
          </w:tcPr>
          <w:p w:rsidR="003C00A9" w:rsidRPr="009670DE" w:rsidRDefault="00331FB6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C00A9" w:rsidRPr="009670DE" w:rsidRDefault="00446094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</w:tr>
      <w:tr w:rsidR="003C00A9" w:rsidRPr="009670DE" w:rsidTr="009C0F15">
        <w:trPr>
          <w:trHeight w:val="768"/>
        </w:trPr>
        <w:tc>
          <w:tcPr>
            <w:tcW w:w="704" w:type="dxa"/>
          </w:tcPr>
          <w:p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Тематические семинары в ТИК   </w:t>
            </w:r>
          </w:p>
        </w:tc>
        <w:tc>
          <w:tcPr>
            <w:tcW w:w="2409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701" w:type="dxa"/>
            <w:vAlign w:val="center"/>
          </w:tcPr>
          <w:p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60" w:type="dxa"/>
            <w:vAlign w:val="center"/>
          </w:tcPr>
          <w:p w:rsidR="003C00A9" w:rsidRPr="009670DE" w:rsidRDefault="00331FB6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:rsidR="003C00A9" w:rsidRPr="009670DE" w:rsidRDefault="00331FB6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</w:tr>
    </w:tbl>
    <w:p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избирательной комиссии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  <w:t>_________________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="006A5979" w:rsidRPr="006A5979">
        <w:rPr>
          <w:sz w:val="24"/>
          <w:szCs w:val="18"/>
          <w:u w:val="single"/>
        </w:rPr>
        <w:t>Афанасьев А.В.</w:t>
      </w:r>
    </w:p>
    <w:p w:rsidR="009C2687" w:rsidRPr="003C00A9" w:rsidRDefault="009C2687" w:rsidP="003C00A9">
      <w:pPr>
        <w:rPr>
          <w:sz w:val="24"/>
          <w:szCs w:val="24"/>
        </w:rPr>
      </w:pP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946EE6">
        <w:rPr>
          <w:sz w:val="16"/>
          <w:szCs w:val="16"/>
        </w:rPr>
        <w:t xml:space="preserve">                                                        </w:t>
      </w:r>
      <w:r w:rsidRPr="003C00A9">
        <w:rPr>
          <w:sz w:val="16"/>
          <w:szCs w:val="16"/>
        </w:rPr>
        <w:t>(подпись)</w:t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  <w:t>(ф.и.о.)</w:t>
      </w:r>
    </w:p>
    <w:p w:rsidR="0036108E" w:rsidRDefault="0036108E" w:rsidP="00A918AD"/>
    <w:p w:rsidR="0036108E" w:rsidRDefault="0036108E" w:rsidP="00A918AD"/>
    <w:sectPr w:rsidR="0036108E" w:rsidSect="003C2899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567" w:right="1560" w:bottom="851" w:left="1134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D15" w:rsidRDefault="005B0D15">
      <w:r>
        <w:separator/>
      </w:r>
    </w:p>
  </w:endnote>
  <w:endnote w:type="continuationSeparator" w:id="0">
    <w:p w:rsidR="005B0D15" w:rsidRDefault="005B0D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71" w:rsidRDefault="00CD0D83">
    <w:pPr>
      <w:framePr w:wrap="around" w:vAnchor="text" w:hAnchor="margin" w:xAlign="right" w:y="1"/>
    </w:pPr>
    <w:r>
      <w:fldChar w:fldCharType="begin"/>
    </w:r>
    <w:r w:rsidR="000E01D3"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:rsidR="005F0A71" w:rsidRDefault="005F0A71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D15" w:rsidRDefault="005B0D15">
      <w:r>
        <w:separator/>
      </w:r>
    </w:p>
  </w:footnote>
  <w:footnote w:type="continuationSeparator" w:id="0">
    <w:p w:rsidR="005B0D15" w:rsidRDefault="005B0D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71" w:rsidRDefault="00CD0D83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:rsidR="005F0A71" w:rsidRDefault="005F0A71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71" w:rsidRDefault="00CD0D83">
    <w:pPr>
      <w:framePr w:wrap="around" w:vAnchor="text" w:hAnchor="margin" w:xAlign="center" w:y="1"/>
    </w:pPr>
    <w:r>
      <w:fldChar w:fldCharType="begin"/>
    </w:r>
    <w:r w:rsidR="000E01D3">
      <w:instrText xml:space="preserve">PAGE  </w:instrText>
    </w:r>
    <w:r>
      <w:fldChar w:fldCharType="separate"/>
    </w:r>
    <w:r w:rsidR="00ED0A92">
      <w:rPr>
        <w:noProof/>
      </w:rPr>
      <w:t>2</w:t>
    </w:r>
    <w:r>
      <w:rPr>
        <w:noProof/>
      </w:rPr>
      <w:fldChar w:fldCharType="end"/>
    </w:r>
  </w:p>
  <w:p w:rsidR="005F0A71" w:rsidRDefault="005F0A71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9"/>
  </w:num>
  <w:num w:numId="4">
    <w:abstractNumId w:val="11"/>
  </w:num>
  <w:num w:numId="5">
    <w:abstractNumId w:val="4"/>
  </w:num>
  <w:num w:numId="6">
    <w:abstractNumId w:val="35"/>
  </w:num>
  <w:num w:numId="7">
    <w:abstractNumId w:val="8"/>
  </w:num>
  <w:num w:numId="8">
    <w:abstractNumId w:val="7"/>
  </w:num>
  <w:num w:numId="9">
    <w:abstractNumId w:val="14"/>
  </w:num>
  <w:num w:numId="10">
    <w:abstractNumId w:val="3"/>
  </w:num>
  <w:num w:numId="11">
    <w:abstractNumId w:val="28"/>
  </w:num>
  <w:num w:numId="12">
    <w:abstractNumId w:val="32"/>
  </w:num>
  <w:num w:numId="13">
    <w:abstractNumId w:val="17"/>
  </w:num>
  <w:num w:numId="14">
    <w:abstractNumId w:val="22"/>
  </w:num>
  <w:num w:numId="15">
    <w:abstractNumId w:val="23"/>
  </w:num>
  <w:num w:numId="16">
    <w:abstractNumId w:val="25"/>
  </w:num>
  <w:num w:numId="17">
    <w:abstractNumId w:val="33"/>
  </w:num>
  <w:num w:numId="18">
    <w:abstractNumId w:val="31"/>
  </w:num>
  <w:num w:numId="19">
    <w:abstractNumId w:val="6"/>
  </w:num>
  <w:num w:numId="20">
    <w:abstractNumId w:val="15"/>
  </w:num>
  <w:num w:numId="21">
    <w:abstractNumId w:val="12"/>
  </w:num>
  <w:num w:numId="22">
    <w:abstractNumId w:val="26"/>
  </w:num>
  <w:num w:numId="23">
    <w:abstractNumId w:val="5"/>
  </w:num>
  <w:num w:numId="24">
    <w:abstractNumId w:val="10"/>
  </w:num>
  <w:num w:numId="25">
    <w:abstractNumId w:val="13"/>
  </w:num>
  <w:num w:numId="26">
    <w:abstractNumId w:val="16"/>
  </w:num>
  <w:num w:numId="27">
    <w:abstractNumId w:val="24"/>
  </w:num>
  <w:num w:numId="28">
    <w:abstractNumId w:val="27"/>
  </w:num>
  <w:num w:numId="29">
    <w:abstractNumId w:val="20"/>
  </w:num>
  <w:num w:numId="30">
    <w:abstractNumId w:val="34"/>
  </w:num>
  <w:num w:numId="31">
    <w:abstractNumId w:val="21"/>
  </w:num>
  <w:num w:numId="32">
    <w:abstractNumId w:val="18"/>
  </w:num>
  <w:num w:numId="33">
    <w:abstractNumId w:val="0"/>
  </w:num>
  <w:num w:numId="34">
    <w:abstractNumId w:val="2"/>
  </w:num>
  <w:num w:numId="35">
    <w:abstractNumId w:val="9"/>
  </w:num>
  <w:num w:numId="36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51066"/>
    <w:rsid w:val="0006208F"/>
    <w:rsid w:val="00071AC1"/>
    <w:rsid w:val="00081D97"/>
    <w:rsid w:val="00085DCE"/>
    <w:rsid w:val="000868D2"/>
    <w:rsid w:val="000979E2"/>
    <w:rsid w:val="000B4A0E"/>
    <w:rsid w:val="000D75F1"/>
    <w:rsid w:val="000E01D3"/>
    <w:rsid w:val="000E3313"/>
    <w:rsid w:val="001009C3"/>
    <w:rsid w:val="00112664"/>
    <w:rsid w:val="0012177D"/>
    <w:rsid w:val="001243E3"/>
    <w:rsid w:val="00125315"/>
    <w:rsid w:val="00141745"/>
    <w:rsid w:val="001450B0"/>
    <w:rsid w:val="001647A8"/>
    <w:rsid w:val="0017083F"/>
    <w:rsid w:val="0017593F"/>
    <w:rsid w:val="00186181"/>
    <w:rsid w:val="001A27D3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2505B"/>
    <w:rsid w:val="00232907"/>
    <w:rsid w:val="00233C50"/>
    <w:rsid w:val="00236AEA"/>
    <w:rsid w:val="002505E0"/>
    <w:rsid w:val="00254CB7"/>
    <w:rsid w:val="0025722C"/>
    <w:rsid w:val="00261B59"/>
    <w:rsid w:val="0027213D"/>
    <w:rsid w:val="00286700"/>
    <w:rsid w:val="002912CE"/>
    <w:rsid w:val="00296756"/>
    <w:rsid w:val="002A5318"/>
    <w:rsid w:val="002A68E9"/>
    <w:rsid w:val="002B5E0B"/>
    <w:rsid w:val="002C2A72"/>
    <w:rsid w:val="002D37EF"/>
    <w:rsid w:val="002E3D12"/>
    <w:rsid w:val="002F08B8"/>
    <w:rsid w:val="003012C6"/>
    <w:rsid w:val="00303589"/>
    <w:rsid w:val="0031498C"/>
    <w:rsid w:val="00316C4C"/>
    <w:rsid w:val="0032477F"/>
    <w:rsid w:val="00331EFD"/>
    <w:rsid w:val="00331FB6"/>
    <w:rsid w:val="00336E8F"/>
    <w:rsid w:val="00345905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C00A9"/>
    <w:rsid w:val="003C177B"/>
    <w:rsid w:val="003C2899"/>
    <w:rsid w:val="003C2B5A"/>
    <w:rsid w:val="003E7736"/>
    <w:rsid w:val="003F6CC1"/>
    <w:rsid w:val="00400D51"/>
    <w:rsid w:val="00422805"/>
    <w:rsid w:val="00425E34"/>
    <w:rsid w:val="00440B33"/>
    <w:rsid w:val="004412AC"/>
    <w:rsid w:val="00443FAF"/>
    <w:rsid w:val="00446094"/>
    <w:rsid w:val="004534CD"/>
    <w:rsid w:val="00481314"/>
    <w:rsid w:val="004853F0"/>
    <w:rsid w:val="0049763A"/>
    <w:rsid w:val="004B052C"/>
    <w:rsid w:val="004C1BC7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522B1"/>
    <w:rsid w:val="00556863"/>
    <w:rsid w:val="00581959"/>
    <w:rsid w:val="00586421"/>
    <w:rsid w:val="0058674F"/>
    <w:rsid w:val="00587585"/>
    <w:rsid w:val="005A431A"/>
    <w:rsid w:val="005A6911"/>
    <w:rsid w:val="005B0D15"/>
    <w:rsid w:val="005C1975"/>
    <w:rsid w:val="005C52EC"/>
    <w:rsid w:val="005C5898"/>
    <w:rsid w:val="005E556C"/>
    <w:rsid w:val="005F0A71"/>
    <w:rsid w:val="005F7B5A"/>
    <w:rsid w:val="006304A1"/>
    <w:rsid w:val="00646F2E"/>
    <w:rsid w:val="0065054C"/>
    <w:rsid w:val="006626B0"/>
    <w:rsid w:val="0067115F"/>
    <w:rsid w:val="00676E77"/>
    <w:rsid w:val="00695EF5"/>
    <w:rsid w:val="00697FD5"/>
    <w:rsid w:val="006A1F75"/>
    <w:rsid w:val="006A2C0F"/>
    <w:rsid w:val="006A5979"/>
    <w:rsid w:val="006A77CE"/>
    <w:rsid w:val="006B283E"/>
    <w:rsid w:val="006C04CD"/>
    <w:rsid w:val="006C38FA"/>
    <w:rsid w:val="006C6810"/>
    <w:rsid w:val="006D5331"/>
    <w:rsid w:val="006E1F46"/>
    <w:rsid w:val="006F01F2"/>
    <w:rsid w:val="006F11EA"/>
    <w:rsid w:val="006F2EAC"/>
    <w:rsid w:val="007001AE"/>
    <w:rsid w:val="007004A3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BD"/>
    <w:rsid w:val="00791A9D"/>
    <w:rsid w:val="00797D6E"/>
    <w:rsid w:val="007A5E8D"/>
    <w:rsid w:val="007B30DB"/>
    <w:rsid w:val="007C48E5"/>
    <w:rsid w:val="007D53BD"/>
    <w:rsid w:val="007F09D6"/>
    <w:rsid w:val="007F31DE"/>
    <w:rsid w:val="00802CFE"/>
    <w:rsid w:val="00813760"/>
    <w:rsid w:val="00813BEC"/>
    <w:rsid w:val="00813CDB"/>
    <w:rsid w:val="00820E2B"/>
    <w:rsid w:val="00824080"/>
    <w:rsid w:val="008434A9"/>
    <w:rsid w:val="00843EE1"/>
    <w:rsid w:val="00855431"/>
    <w:rsid w:val="00856384"/>
    <w:rsid w:val="00870228"/>
    <w:rsid w:val="00873008"/>
    <w:rsid w:val="008858AC"/>
    <w:rsid w:val="00887EF5"/>
    <w:rsid w:val="008A4F0F"/>
    <w:rsid w:val="008C629A"/>
    <w:rsid w:val="008F6EB0"/>
    <w:rsid w:val="00911625"/>
    <w:rsid w:val="00914A48"/>
    <w:rsid w:val="00925B84"/>
    <w:rsid w:val="00941ED6"/>
    <w:rsid w:val="00946EE6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6223"/>
    <w:rsid w:val="00A04D6C"/>
    <w:rsid w:val="00A17511"/>
    <w:rsid w:val="00A35485"/>
    <w:rsid w:val="00A431CE"/>
    <w:rsid w:val="00A45148"/>
    <w:rsid w:val="00A62732"/>
    <w:rsid w:val="00A62E98"/>
    <w:rsid w:val="00A67D26"/>
    <w:rsid w:val="00A75367"/>
    <w:rsid w:val="00A75CD8"/>
    <w:rsid w:val="00A75DDB"/>
    <w:rsid w:val="00A8014F"/>
    <w:rsid w:val="00A813DF"/>
    <w:rsid w:val="00A918AD"/>
    <w:rsid w:val="00A93E5A"/>
    <w:rsid w:val="00AA1E65"/>
    <w:rsid w:val="00AB17F3"/>
    <w:rsid w:val="00AB1867"/>
    <w:rsid w:val="00AE56F1"/>
    <w:rsid w:val="00AE7521"/>
    <w:rsid w:val="00AF0C46"/>
    <w:rsid w:val="00AF673F"/>
    <w:rsid w:val="00AF75DC"/>
    <w:rsid w:val="00B06AF1"/>
    <w:rsid w:val="00B06EF1"/>
    <w:rsid w:val="00B1160A"/>
    <w:rsid w:val="00B11B42"/>
    <w:rsid w:val="00B237E4"/>
    <w:rsid w:val="00B327DF"/>
    <w:rsid w:val="00B33259"/>
    <w:rsid w:val="00B708EA"/>
    <w:rsid w:val="00BA7FB1"/>
    <w:rsid w:val="00BB3E39"/>
    <w:rsid w:val="00BB4BEE"/>
    <w:rsid w:val="00BB721C"/>
    <w:rsid w:val="00BB74CD"/>
    <w:rsid w:val="00BD07CE"/>
    <w:rsid w:val="00BD4798"/>
    <w:rsid w:val="00BF27E0"/>
    <w:rsid w:val="00BF3954"/>
    <w:rsid w:val="00C024E7"/>
    <w:rsid w:val="00C14DF2"/>
    <w:rsid w:val="00C37255"/>
    <w:rsid w:val="00C40C51"/>
    <w:rsid w:val="00C613B4"/>
    <w:rsid w:val="00C635DC"/>
    <w:rsid w:val="00C7505F"/>
    <w:rsid w:val="00C83EBE"/>
    <w:rsid w:val="00C95C36"/>
    <w:rsid w:val="00CB02D9"/>
    <w:rsid w:val="00CB080C"/>
    <w:rsid w:val="00CB3840"/>
    <w:rsid w:val="00CB40D0"/>
    <w:rsid w:val="00CB4E29"/>
    <w:rsid w:val="00CB559C"/>
    <w:rsid w:val="00CC2B8D"/>
    <w:rsid w:val="00CC46BF"/>
    <w:rsid w:val="00CD03A8"/>
    <w:rsid w:val="00CD0D83"/>
    <w:rsid w:val="00D048A6"/>
    <w:rsid w:val="00D060AD"/>
    <w:rsid w:val="00D125D0"/>
    <w:rsid w:val="00D27301"/>
    <w:rsid w:val="00D32F8B"/>
    <w:rsid w:val="00D34781"/>
    <w:rsid w:val="00D4675B"/>
    <w:rsid w:val="00D62804"/>
    <w:rsid w:val="00D71494"/>
    <w:rsid w:val="00D715AA"/>
    <w:rsid w:val="00D81BB7"/>
    <w:rsid w:val="00D87FD0"/>
    <w:rsid w:val="00D95C1F"/>
    <w:rsid w:val="00DA47A4"/>
    <w:rsid w:val="00DB124C"/>
    <w:rsid w:val="00DB2CEF"/>
    <w:rsid w:val="00DC11EF"/>
    <w:rsid w:val="00DC694A"/>
    <w:rsid w:val="00DC7CC6"/>
    <w:rsid w:val="00DE48F3"/>
    <w:rsid w:val="00DF45D4"/>
    <w:rsid w:val="00DF7F97"/>
    <w:rsid w:val="00E073E4"/>
    <w:rsid w:val="00E11D12"/>
    <w:rsid w:val="00E239A7"/>
    <w:rsid w:val="00E51082"/>
    <w:rsid w:val="00E60055"/>
    <w:rsid w:val="00E718F9"/>
    <w:rsid w:val="00E818BA"/>
    <w:rsid w:val="00E843B9"/>
    <w:rsid w:val="00E956FD"/>
    <w:rsid w:val="00E95E9C"/>
    <w:rsid w:val="00E9768B"/>
    <w:rsid w:val="00EA641F"/>
    <w:rsid w:val="00ED0A92"/>
    <w:rsid w:val="00F30120"/>
    <w:rsid w:val="00F30E71"/>
    <w:rsid w:val="00F31977"/>
    <w:rsid w:val="00F33698"/>
    <w:rsid w:val="00F3437B"/>
    <w:rsid w:val="00F44E08"/>
    <w:rsid w:val="00F554AA"/>
    <w:rsid w:val="00F8420C"/>
    <w:rsid w:val="00F968F3"/>
    <w:rsid w:val="00FD0E8F"/>
    <w:rsid w:val="00FD34AA"/>
    <w:rsid w:val="00FF1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reference" w:uiPriority="99"/>
    <w:lsdException w:name="endnote tex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C38FA"/>
    <w:pPr>
      <w:suppressAutoHyphens/>
      <w:spacing w:line="240" w:lineRule="exact"/>
    </w:pPr>
  </w:style>
  <w:style w:type="paragraph" w:styleId="a4">
    <w:name w:val="header"/>
    <w:basedOn w:val="a"/>
    <w:link w:val="a5"/>
    <w:rsid w:val="006C38FA"/>
    <w:pPr>
      <w:jc w:val="center"/>
    </w:pPr>
  </w:style>
  <w:style w:type="paragraph" w:customStyle="1" w:styleId="a6">
    <w:name w:val="Заголовок к тексту"/>
    <w:basedOn w:val="a"/>
    <w:next w:val="a7"/>
    <w:rsid w:val="006C38F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C38F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C38F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C38F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C38F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C38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C38F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C38F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C38F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C38F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C38FA"/>
    <w:pPr>
      <w:ind w:left="4252"/>
    </w:pPr>
  </w:style>
  <w:style w:type="character" w:styleId="af2">
    <w:name w:val="page number"/>
    <w:basedOn w:val="a0"/>
    <w:rsid w:val="006C38F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</Template>
  <TotalTime>55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User</cp:lastModifiedBy>
  <cp:revision>9</cp:revision>
  <cp:lastPrinted>2026-02-10T11:46:00Z</cp:lastPrinted>
  <dcterms:created xsi:type="dcterms:W3CDTF">2026-02-19T08:14:00Z</dcterms:created>
  <dcterms:modified xsi:type="dcterms:W3CDTF">2026-03-04T11:15:00Z</dcterms:modified>
</cp:coreProperties>
</file>